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412" w:rsidRDefault="00A84412" w:rsidP="00A84412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AC3C14">
        <w:rPr>
          <w:rFonts w:ascii="Times New Roman" w:hAnsi="Times New Roman" w:cs="Times New Roman"/>
          <w:b/>
          <w:bCs/>
          <w:sz w:val="32"/>
          <w:szCs w:val="32"/>
          <w:lang w:val="ro-RO"/>
        </w:rPr>
        <w:t>Formular de participare</w:t>
      </w:r>
    </w:p>
    <w:p w:rsidR="00A84412" w:rsidRPr="00542FCC" w:rsidRDefault="00A84412" w:rsidP="00A84412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542FCC">
        <w:rPr>
          <w:rFonts w:ascii="Times New Roman" w:hAnsi="Times New Roman" w:cs="Times New Roman"/>
          <w:b/>
          <w:sz w:val="28"/>
          <w:szCs w:val="28"/>
          <w:lang w:val="ro-RO"/>
        </w:rPr>
        <w:t>Bienala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Națională</w:t>
      </w:r>
      <w:r w:rsidRPr="00542FC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a </w:t>
      </w:r>
      <w:bookmarkStart w:id="0" w:name="_GoBack"/>
      <w:bookmarkEnd w:id="0"/>
      <w:r w:rsidRPr="00542FCC">
        <w:rPr>
          <w:rFonts w:ascii="Times New Roman" w:hAnsi="Times New Roman" w:cs="Times New Roman"/>
          <w:b/>
          <w:sz w:val="28"/>
          <w:szCs w:val="28"/>
          <w:lang w:val="ro-RO"/>
        </w:rPr>
        <w:t>Artelor Textile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42FCC">
        <w:rPr>
          <w:rFonts w:ascii="Times New Roman" w:hAnsi="Times New Roman" w:cs="Times New Roman"/>
          <w:b/>
          <w:sz w:val="28"/>
          <w:szCs w:val="28"/>
          <w:lang w:val="ro-RO"/>
        </w:rPr>
        <w:t xml:space="preserve">Timișoara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( BNATT)           Ediția I, 2026</w:t>
      </w:r>
    </w:p>
    <w:p w:rsidR="00A84412" w:rsidRDefault="00A84412" w:rsidP="00A84412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10068" w:type="dxa"/>
        <w:tblInd w:w="98" w:type="dxa"/>
        <w:tblLayout w:type="fixed"/>
        <w:tblLook w:val="04A0"/>
      </w:tblPr>
      <w:tblGrid>
        <w:gridCol w:w="4222"/>
        <w:gridCol w:w="2944"/>
        <w:gridCol w:w="2902"/>
      </w:tblGrid>
      <w:tr w:rsidR="00A84412" w:rsidTr="009D179B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412" w:rsidRPr="00F11BA8" w:rsidRDefault="00A84412" w:rsidP="009D179B">
            <w:pPr>
              <w:numPr>
                <w:ilvl w:val="0"/>
                <w:numId w:val="1"/>
              </w:numPr>
              <w:tabs>
                <w:tab w:val="left" w:pos="-360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BA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Numele, Prenumele</w:t>
            </w:r>
          </w:p>
          <w:p w:rsidR="00A84412" w:rsidRPr="00F11BA8" w:rsidRDefault="00A84412" w:rsidP="009D179B">
            <w:pPr>
              <w:tabs>
                <w:tab w:val="left" w:pos="0"/>
              </w:tabs>
              <w:spacing w:after="0" w:line="360" w:lineRule="auto"/>
              <w:ind w:left="3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412" w:rsidRDefault="00A84412" w:rsidP="009D179B">
            <w:pPr>
              <w:tabs>
                <w:tab w:val="left" w:pos="-5386"/>
                <w:tab w:val="left" w:pos="-108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84412" w:rsidTr="009D179B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412" w:rsidRPr="00F11BA8" w:rsidRDefault="00A84412" w:rsidP="009D179B">
            <w:pPr>
              <w:pStyle w:val="ListParagraph"/>
              <w:numPr>
                <w:ilvl w:val="0"/>
                <w:numId w:val="1"/>
              </w:numPr>
              <w:tabs>
                <w:tab w:val="left" w:pos="-502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11BA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Titlul lucrării</w:t>
            </w:r>
          </w:p>
        </w:tc>
        <w:tc>
          <w:tcPr>
            <w:tcW w:w="5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412" w:rsidRDefault="00A84412" w:rsidP="009D179B">
            <w:pPr>
              <w:tabs>
                <w:tab w:val="left" w:pos="-5386"/>
                <w:tab w:val="left" w:pos="5680"/>
                <w:tab w:val="left" w:pos="6816"/>
                <w:tab w:val="left" w:pos="7952"/>
                <w:tab w:val="left" w:pos="9088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84412" w:rsidTr="009D179B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412" w:rsidRPr="00F11BA8" w:rsidRDefault="00A84412" w:rsidP="009D179B">
            <w:pPr>
              <w:pStyle w:val="ListParagraph"/>
              <w:numPr>
                <w:ilvl w:val="0"/>
                <w:numId w:val="1"/>
              </w:numPr>
              <w:tabs>
                <w:tab w:val="left" w:pos="-5386"/>
                <w:tab w:val="left" w:pos="-142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11BA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Dimensiune</w:t>
            </w:r>
          </w:p>
        </w:tc>
        <w:tc>
          <w:tcPr>
            <w:tcW w:w="5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412" w:rsidRDefault="00A84412" w:rsidP="009D179B">
            <w:pPr>
              <w:tabs>
                <w:tab w:val="left" w:pos="-5386"/>
                <w:tab w:val="left" w:pos="5680"/>
                <w:tab w:val="left" w:pos="6816"/>
                <w:tab w:val="left" w:pos="7952"/>
                <w:tab w:val="left" w:pos="9088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84412" w:rsidTr="009D179B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412" w:rsidRPr="00F11BA8" w:rsidRDefault="00A84412" w:rsidP="009D179B">
            <w:pPr>
              <w:tabs>
                <w:tab w:val="left" w:pos="-5746"/>
                <w:tab w:val="left" w:pos="-502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BA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4.   Tehnica</w:t>
            </w:r>
          </w:p>
          <w:p w:rsidR="00A84412" w:rsidRPr="00F11BA8" w:rsidRDefault="00A84412" w:rsidP="009D179B">
            <w:pPr>
              <w:tabs>
                <w:tab w:val="left" w:pos="-5746"/>
                <w:tab w:val="left" w:pos="-502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412" w:rsidRDefault="00A84412" w:rsidP="009D179B">
            <w:pPr>
              <w:tabs>
                <w:tab w:val="left" w:pos="-5386"/>
                <w:tab w:val="left" w:pos="5680"/>
                <w:tab w:val="left" w:pos="6816"/>
                <w:tab w:val="left" w:pos="7952"/>
                <w:tab w:val="left" w:pos="9088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84412" w:rsidTr="009D179B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412" w:rsidRPr="00F11BA8" w:rsidRDefault="00A84412" w:rsidP="009D179B">
            <w:pPr>
              <w:pStyle w:val="ListParagraph"/>
              <w:numPr>
                <w:ilvl w:val="0"/>
                <w:numId w:val="1"/>
              </w:numPr>
              <w:tabs>
                <w:tab w:val="left" w:pos="-5746"/>
                <w:tab w:val="left" w:pos="-502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11BA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Anul realizării</w:t>
            </w:r>
          </w:p>
        </w:tc>
        <w:tc>
          <w:tcPr>
            <w:tcW w:w="5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412" w:rsidRDefault="00A84412" w:rsidP="009D179B">
            <w:pPr>
              <w:tabs>
                <w:tab w:val="left" w:pos="-5386"/>
                <w:tab w:val="left" w:pos="5680"/>
                <w:tab w:val="left" w:pos="6816"/>
                <w:tab w:val="left" w:pos="7952"/>
                <w:tab w:val="left" w:pos="9088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84412" w:rsidTr="009D179B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412" w:rsidRPr="00F11BA8" w:rsidRDefault="00A84412" w:rsidP="009D179B">
            <w:pPr>
              <w:tabs>
                <w:tab w:val="left" w:pos="-5386"/>
                <w:tab w:val="left" w:pos="-142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11BA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6.  Telefon</w:t>
            </w:r>
          </w:p>
        </w:tc>
        <w:tc>
          <w:tcPr>
            <w:tcW w:w="5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412" w:rsidRDefault="00A84412" w:rsidP="009D179B">
            <w:pPr>
              <w:tabs>
                <w:tab w:val="left" w:pos="-5386"/>
                <w:tab w:val="left" w:pos="5680"/>
                <w:tab w:val="left" w:pos="6816"/>
                <w:tab w:val="left" w:pos="7952"/>
                <w:tab w:val="left" w:pos="9088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84412" w:rsidTr="009D179B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412" w:rsidRPr="00F11BA8" w:rsidRDefault="00A84412" w:rsidP="009D179B">
            <w:pPr>
              <w:tabs>
                <w:tab w:val="left" w:pos="-5746"/>
                <w:tab w:val="left" w:pos="-502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BA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7.   E-mail</w:t>
            </w:r>
          </w:p>
          <w:p w:rsidR="00A84412" w:rsidRPr="00F11BA8" w:rsidRDefault="00A84412" w:rsidP="009D179B">
            <w:pPr>
              <w:tabs>
                <w:tab w:val="left" w:pos="-5746"/>
                <w:tab w:val="left" w:pos="-502"/>
              </w:tabs>
              <w:spacing w:after="0" w:line="360" w:lineRule="auto"/>
              <w:ind w:left="36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412" w:rsidRDefault="00A84412" w:rsidP="009D179B">
            <w:pPr>
              <w:tabs>
                <w:tab w:val="left" w:pos="-5386"/>
                <w:tab w:val="left" w:pos="5680"/>
                <w:tab w:val="left" w:pos="6816"/>
                <w:tab w:val="left" w:pos="7952"/>
                <w:tab w:val="left" w:pos="9088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84412" w:rsidTr="009D179B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412" w:rsidRPr="00F11BA8" w:rsidRDefault="00A84412" w:rsidP="009D179B">
            <w:pPr>
              <w:tabs>
                <w:tab w:val="left" w:pos="-5746"/>
                <w:tab w:val="left" w:pos="-502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11BA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8.Adresa autorului</w:t>
            </w:r>
          </w:p>
        </w:tc>
        <w:tc>
          <w:tcPr>
            <w:tcW w:w="5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412" w:rsidRDefault="00A84412" w:rsidP="009D179B">
            <w:pPr>
              <w:tabs>
                <w:tab w:val="left" w:pos="-5386"/>
                <w:tab w:val="left" w:pos="5680"/>
                <w:tab w:val="left" w:pos="6816"/>
                <w:tab w:val="left" w:pos="7952"/>
                <w:tab w:val="left" w:pos="9088"/>
              </w:tabs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84412" w:rsidTr="009D179B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412" w:rsidRPr="00F11BA8" w:rsidRDefault="00A84412" w:rsidP="009D179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BA8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Pr="00F11BA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Acord pentru utilizarea materialelor digitale în scopul promovării evenimentului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412" w:rsidRDefault="00A84412" w:rsidP="009D179B">
            <w:pPr>
              <w:tabs>
                <w:tab w:val="left" w:pos="-5386"/>
                <w:tab w:val="left" w:pos="5680"/>
                <w:tab w:val="left" w:pos="6816"/>
                <w:tab w:val="left" w:pos="7952"/>
                <w:tab w:val="left" w:pos="9088"/>
              </w:tabs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412" w:rsidRDefault="00A84412" w:rsidP="009D179B">
            <w:pPr>
              <w:tabs>
                <w:tab w:val="left" w:pos="-5386"/>
                <w:tab w:val="left" w:pos="5680"/>
                <w:tab w:val="left" w:pos="6816"/>
                <w:tab w:val="left" w:pos="7952"/>
                <w:tab w:val="left" w:pos="9088"/>
              </w:tabs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Nu</w:t>
            </w:r>
          </w:p>
        </w:tc>
      </w:tr>
      <w:tr w:rsidR="00A84412" w:rsidTr="009D179B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412" w:rsidRPr="00F11BA8" w:rsidRDefault="00A84412" w:rsidP="009D179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Preț de autor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412" w:rsidRDefault="00A84412" w:rsidP="009D179B">
            <w:pPr>
              <w:tabs>
                <w:tab w:val="left" w:pos="-5386"/>
                <w:tab w:val="left" w:pos="5680"/>
                <w:tab w:val="left" w:pos="6816"/>
                <w:tab w:val="left" w:pos="7952"/>
                <w:tab w:val="left" w:pos="9088"/>
              </w:tabs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412" w:rsidRDefault="00A84412" w:rsidP="009D179B">
            <w:pPr>
              <w:tabs>
                <w:tab w:val="left" w:pos="-5386"/>
                <w:tab w:val="left" w:pos="5680"/>
                <w:tab w:val="left" w:pos="6816"/>
                <w:tab w:val="left" w:pos="7952"/>
                <w:tab w:val="left" w:pos="9088"/>
              </w:tabs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:rsidR="00A84412" w:rsidRDefault="00A84412" w:rsidP="00A84412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eastAsia="ru-RU"/>
        </w:rPr>
      </w:pPr>
    </w:p>
    <w:p w:rsidR="00A84412" w:rsidRDefault="00A84412" w:rsidP="00A84412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eastAsia="ru-RU"/>
        </w:rPr>
        <w:t>Data                                                                                                                  Semnatură</w:t>
      </w:r>
    </w:p>
    <w:p w:rsidR="00A84412" w:rsidRDefault="00A84412" w:rsidP="00A8441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920190" w:rsidRPr="006E78A2" w:rsidRDefault="00920190" w:rsidP="006E78A2">
      <w:pPr>
        <w:spacing w:line="260" w:lineRule="exact"/>
        <w:rPr>
          <w:sz w:val="20"/>
        </w:rPr>
      </w:pPr>
    </w:p>
    <w:sectPr w:rsidR="00920190" w:rsidRPr="006E78A2" w:rsidSect="00C24E97">
      <w:headerReference w:type="default" r:id="rId7"/>
      <w:pgSz w:w="11906" w:h="16838"/>
      <w:pgMar w:top="3402" w:right="79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4BD" w:rsidRDefault="00C114BD" w:rsidP="00C24E97">
      <w:pPr>
        <w:spacing w:line="240" w:lineRule="auto"/>
      </w:pPr>
      <w:r>
        <w:separator/>
      </w:r>
    </w:p>
  </w:endnote>
  <w:endnote w:type="continuationSeparator" w:id="0">
    <w:p w:rsidR="00C114BD" w:rsidRDefault="00C114BD" w:rsidP="00C24E9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4BD" w:rsidRDefault="00C114BD" w:rsidP="00C24E97">
      <w:pPr>
        <w:spacing w:line="240" w:lineRule="auto"/>
      </w:pPr>
      <w:r>
        <w:separator/>
      </w:r>
    </w:p>
  </w:footnote>
  <w:footnote w:type="continuationSeparator" w:id="0">
    <w:p w:rsidR="00C114BD" w:rsidRDefault="00C114BD" w:rsidP="00C24E9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E97" w:rsidRDefault="00A84412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-734695</wp:posOffset>
          </wp:positionH>
          <wp:positionV relativeFrom="paragraph">
            <wp:posOffset>-448945</wp:posOffset>
          </wp:positionV>
          <wp:extent cx="7543800" cy="10662920"/>
          <wp:effectExtent l="19050" t="0" r="0" b="0"/>
          <wp:wrapNone/>
          <wp:docPr id="1" name="Picture 2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white background with black dot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62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24E97" w:rsidRDefault="00C24E9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5D5C1D"/>
    <w:multiLevelType w:val="multilevel"/>
    <w:tmpl w:val="05A851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Garamond" w:hAnsi="Garamond" w:cs="Garamond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attachedTemplate r:id="rId1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C114BD"/>
    <w:rsid w:val="006E78A2"/>
    <w:rsid w:val="006F4238"/>
    <w:rsid w:val="00920190"/>
    <w:rsid w:val="00A84412"/>
    <w:rsid w:val="00C114BD"/>
    <w:rsid w:val="00C24E97"/>
    <w:rsid w:val="00C37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412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E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E97"/>
  </w:style>
  <w:style w:type="paragraph" w:styleId="Footer">
    <w:name w:val="footer"/>
    <w:basedOn w:val="Normal"/>
    <w:link w:val="FooterChar"/>
    <w:uiPriority w:val="99"/>
    <w:unhideWhenUsed/>
    <w:rsid w:val="00C24E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E97"/>
  </w:style>
  <w:style w:type="paragraph" w:styleId="NormalWeb">
    <w:name w:val="Normal (Web)"/>
    <w:basedOn w:val="Normal"/>
    <w:uiPriority w:val="99"/>
    <w:semiHidden/>
    <w:unhideWhenUsed/>
    <w:rsid w:val="00C24E9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NoSpacing">
    <w:name w:val="No Spacing"/>
    <w:qFormat/>
    <w:rsid w:val="00A84412"/>
    <w:pPr>
      <w:suppressAutoHyphens/>
    </w:pPr>
    <w:rPr>
      <w:rFonts w:asciiTheme="minorHAnsi" w:eastAsiaTheme="minorHAnsi" w:hAnsiTheme="minorHAnsi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A844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0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esktop%20Director\UAPT%20Template_20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UAPT Template_2023.dot</Template>
  <TotalTime>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1</cp:revision>
  <dcterms:created xsi:type="dcterms:W3CDTF">2026-06-22T08:24:00Z</dcterms:created>
  <dcterms:modified xsi:type="dcterms:W3CDTF">2026-06-22T08:25:00Z</dcterms:modified>
</cp:coreProperties>
</file>